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C03" w:rsidRDefault="00250C03">
      <w:r w:rsidRPr="00026122"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2" o:spid="_x0000_i1025" type="#_x0000_t75" style="width:468pt;height:263.25pt;visibility:visible">
            <v:imagedata r:id="rId4" o:title=""/>
          </v:shape>
        </w:pict>
      </w:r>
    </w:p>
    <w:p w:rsidR="00250C03" w:rsidRDefault="00250C03"/>
    <w:p w:rsidR="00250C03" w:rsidRDefault="00250C03">
      <w:r w:rsidRPr="00026122">
        <w:rPr>
          <w:noProof/>
          <w:lang w:eastAsia="el-GR"/>
        </w:rPr>
        <w:pict>
          <v:shape id="Εικόνα 4" o:spid="_x0000_i1026" type="#_x0000_t75" style="width:465.75pt;height:261.75pt;visibility:visible">
            <v:imagedata r:id="rId5" o:title=""/>
          </v:shape>
        </w:pict>
      </w:r>
    </w:p>
    <w:p w:rsidR="00250C03" w:rsidRDefault="00250C03"/>
    <w:p w:rsidR="00250C03" w:rsidRDefault="00250C03"/>
    <w:p w:rsidR="00250C03" w:rsidRDefault="00250C03"/>
    <w:p w:rsidR="00250C03" w:rsidRDefault="00250C03"/>
    <w:p w:rsidR="00250C03" w:rsidRDefault="00250C03">
      <w:r w:rsidRPr="00026122">
        <w:rPr>
          <w:noProof/>
          <w:lang w:eastAsia="el-GR"/>
        </w:rPr>
        <w:pict>
          <v:shape id="Εικόνα 5" o:spid="_x0000_i1027" type="#_x0000_t75" style="width:415.5pt;height:311.25pt;visibility:visible">
            <v:imagedata r:id="rId6" o:title=""/>
          </v:shape>
        </w:pict>
      </w:r>
    </w:p>
    <w:p w:rsidR="00250C03" w:rsidRDefault="00250C03"/>
    <w:p w:rsidR="00250C03" w:rsidRDefault="00250C03"/>
    <w:p w:rsidR="00250C03" w:rsidRDefault="00250C03"/>
    <w:sectPr w:rsidR="00250C03" w:rsidSect="00A62DFB"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4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02DC"/>
    <w:rsid w:val="00026122"/>
    <w:rsid w:val="00084B00"/>
    <w:rsid w:val="000A225F"/>
    <w:rsid w:val="001078A5"/>
    <w:rsid w:val="00133C36"/>
    <w:rsid w:val="001B5328"/>
    <w:rsid w:val="002052ED"/>
    <w:rsid w:val="00225320"/>
    <w:rsid w:val="0024683F"/>
    <w:rsid w:val="00250C03"/>
    <w:rsid w:val="004B02DC"/>
    <w:rsid w:val="004E083A"/>
    <w:rsid w:val="00531AFB"/>
    <w:rsid w:val="006F656C"/>
    <w:rsid w:val="00706D57"/>
    <w:rsid w:val="00795B76"/>
    <w:rsid w:val="00855D66"/>
    <w:rsid w:val="0094247D"/>
    <w:rsid w:val="009A2621"/>
    <w:rsid w:val="009A4223"/>
    <w:rsid w:val="009D6B42"/>
    <w:rsid w:val="00A62DFB"/>
    <w:rsid w:val="00AB46B4"/>
    <w:rsid w:val="00BE4E5E"/>
    <w:rsid w:val="00CD653C"/>
    <w:rsid w:val="00CE44AD"/>
    <w:rsid w:val="00D13EB8"/>
    <w:rsid w:val="00D802F6"/>
    <w:rsid w:val="00E3119C"/>
    <w:rsid w:val="00F62A52"/>
    <w:rsid w:val="00F83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32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06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6D57"/>
    <w:rPr>
      <w:rFonts w:ascii="Tahoma" w:hAnsi="Tahoma" w:cs="Tahoma"/>
      <w:sz w:val="16"/>
      <w:szCs w:val="16"/>
    </w:rPr>
  </w:style>
  <w:style w:type="character" w:customStyle="1" w:styleId="s2">
    <w:name w:val="s2"/>
    <w:basedOn w:val="DefaultParagraphFont"/>
    <w:uiPriority w:val="99"/>
    <w:rsid w:val="00E3119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2</Words>
  <Characters>12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Petroula</cp:lastModifiedBy>
  <cp:revision>6</cp:revision>
  <cp:lastPrinted>2021-09-29T09:54:00Z</cp:lastPrinted>
  <dcterms:created xsi:type="dcterms:W3CDTF">2021-09-29T09:54:00Z</dcterms:created>
  <dcterms:modified xsi:type="dcterms:W3CDTF">2021-09-29T11:03:00Z</dcterms:modified>
</cp:coreProperties>
</file>